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A16" w:rsidRDefault="00267A16" w:rsidP="00B728AF">
      <w:pPr>
        <w:rPr>
          <w:b/>
          <w:sz w:val="28"/>
          <w:u w:val="single"/>
        </w:rPr>
      </w:pPr>
      <w:r>
        <w:rPr>
          <w:b/>
          <w:sz w:val="28"/>
          <w:u w:val="single"/>
        </w:rPr>
        <w:t>Wednesday</w:t>
      </w:r>
      <w:r w:rsidRPr="00A33ADE">
        <w:rPr>
          <w:b/>
          <w:sz w:val="28"/>
          <w:u w:val="single"/>
        </w:rPr>
        <w:t xml:space="preserve">: </w:t>
      </w:r>
      <w:r>
        <w:rPr>
          <w:b/>
          <w:sz w:val="28"/>
          <w:u w:val="single"/>
        </w:rPr>
        <w:t>Picture with Questions</w:t>
      </w:r>
    </w:p>
    <w:p w:rsidR="00267A16" w:rsidRDefault="00267A16" w:rsidP="00B728AF">
      <w:pPr>
        <w:rPr>
          <w:sz w:val="27"/>
          <w:szCs w:val="27"/>
        </w:rPr>
      </w:pPr>
      <w:r>
        <w:rPr>
          <w:sz w:val="27"/>
          <w:szCs w:val="27"/>
        </w:rPr>
        <w:t xml:space="preserve">For this task, I would like you to look at the image and answer the questions below. </w:t>
      </w:r>
    </w:p>
    <w:p w:rsidR="00267A16" w:rsidRDefault="00267A16" w:rsidP="00B728AF">
      <w:pPr>
        <w:rPr>
          <w:sz w:val="27"/>
          <w:szCs w:val="27"/>
        </w:rPr>
      </w:pPr>
      <w:hyperlink r:id="rId5" w:history="1">
        <w:r w:rsidRPr="0035496D">
          <w:rPr>
            <w:rStyle w:val="Hyperlink"/>
            <w:rFonts w:cs="Calibri"/>
            <w:sz w:val="27"/>
            <w:szCs w:val="27"/>
          </w:rPr>
          <w:t>http://www.pobble365.com/animal-town</w:t>
        </w:r>
      </w:hyperlink>
    </w:p>
    <w:p w:rsidR="00267A16" w:rsidRDefault="00267A16" w:rsidP="00B728AF">
      <w:pPr>
        <w:rPr>
          <w:sz w:val="27"/>
          <w:szCs w:val="27"/>
        </w:rPr>
      </w:pPr>
      <w:r w:rsidRPr="009D1BA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i1025" type="#_x0000_t75" alt="resource image" style="width:6in;height:234pt;visibility:visible">
            <v:imagedata r:id="rId6" o:title=""/>
          </v:shape>
        </w:pict>
      </w:r>
    </w:p>
    <w:p w:rsidR="00267A16" w:rsidRDefault="00267A16" w:rsidP="002A1A86">
      <w:pPr>
        <w:pStyle w:val="NormalWeb"/>
        <w:spacing w:before="240" w:beforeAutospacing="0" w:after="240" w:afterAutospacing="0"/>
        <w:ind w:right="450"/>
        <w:rPr>
          <w:rFonts w:ascii="Calibri" w:hAnsi="Calibri" w:cs="Calibri"/>
          <w:sz w:val="27"/>
          <w:szCs w:val="27"/>
        </w:rPr>
      </w:pPr>
      <w:r w:rsidRPr="008C3759">
        <w:rPr>
          <w:rFonts w:ascii="Calibri" w:hAnsi="Calibri" w:cs="Calibri"/>
          <w:sz w:val="27"/>
          <w:szCs w:val="27"/>
        </w:rPr>
        <w:t>Most visitors are a l</w:t>
      </w:r>
      <w:r>
        <w:rPr>
          <w:rFonts w:ascii="Calibri" w:hAnsi="Calibri" w:cs="Calibri"/>
          <w:sz w:val="27"/>
          <w:szCs w:val="27"/>
        </w:rPr>
        <w:t>ittle shocked</w:t>
      </w:r>
      <w:r w:rsidRPr="008C3759">
        <w:rPr>
          <w:rFonts w:ascii="Calibri" w:hAnsi="Calibri" w:cs="Calibri"/>
          <w:sz w:val="27"/>
          <w:szCs w:val="27"/>
        </w:rPr>
        <w:t xml:space="preserve"> when they arrive at </w:t>
      </w:r>
      <w:smartTag w:uri="urn:schemas-microsoft-com:office:smarttags" w:element="place">
        <w:smartTag w:uri="urn:schemas-microsoft-com:office:smarttags" w:element="PlaceName">
          <w:r w:rsidRPr="008C3759">
            <w:rPr>
              <w:rFonts w:ascii="Calibri" w:hAnsi="Calibri" w:cs="Calibri"/>
              <w:sz w:val="27"/>
              <w:szCs w:val="27"/>
            </w:rPr>
            <w:t>Animal</w:t>
          </w:r>
        </w:smartTag>
        <w:r w:rsidRPr="008C3759">
          <w:rPr>
            <w:rFonts w:ascii="Calibri" w:hAnsi="Calibri" w:cs="Calibri"/>
            <w:sz w:val="27"/>
            <w:szCs w:val="27"/>
          </w:rPr>
          <w:t xml:space="preserve"> </w:t>
        </w:r>
        <w:smartTag w:uri="urn:schemas-microsoft-com:office:smarttags" w:element="PlaceType">
          <w:r w:rsidRPr="008C3759">
            <w:rPr>
              <w:rFonts w:ascii="Calibri" w:hAnsi="Calibri" w:cs="Calibri"/>
              <w:sz w:val="27"/>
              <w:szCs w:val="27"/>
            </w:rPr>
            <w:t>Town</w:t>
          </w:r>
        </w:smartTag>
      </w:smartTag>
      <w:r w:rsidRPr="008C3759">
        <w:rPr>
          <w:rFonts w:ascii="Calibri" w:hAnsi="Calibri" w:cs="Calibri"/>
          <w:sz w:val="27"/>
          <w:szCs w:val="27"/>
        </w:rPr>
        <w:t xml:space="preserve">. Despite the fact that the name of the town gives </w:t>
      </w:r>
      <w:r>
        <w:rPr>
          <w:rFonts w:ascii="Calibri" w:hAnsi="Calibri" w:cs="Calibri"/>
          <w:sz w:val="27"/>
          <w:szCs w:val="27"/>
        </w:rPr>
        <w:t>people an idea, they don’t believe it!</w:t>
      </w:r>
    </w:p>
    <w:p w:rsidR="00267A16" w:rsidRPr="002A1A86" w:rsidRDefault="00267A16" w:rsidP="002A1A86">
      <w:pPr>
        <w:pStyle w:val="NormalWeb"/>
        <w:spacing w:before="240" w:beforeAutospacing="0" w:after="240" w:afterAutospacing="0"/>
        <w:ind w:right="450"/>
        <w:rPr>
          <w:rFonts w:ascii="Calibri" w:hAnsi="Calibri" w:cs="Calibri"/>
          <w:sz w:val="27"/>
          <w:szCs w:val="27"/>
        </w:rPr>
      </w:pPr>
      <w:r>
        <w:rPr>
          <w:rFonts w:ascii="Calibri" w:hAnsi="Calibri" w:cs="Calibri"/>
          <w:sz w:val="27"/>
          <w:szCs w:val="27"/>
        </w:rPr>
        <w:t xml:space="preserve">This whole town is run by the animals. It might be strange to see the orang-utan behind a desk in the police office making sure people obey the law or even seeing the lion act as a doctor. </w:t>
      </w:r>
    </w:p>
    <w:p w:rsidR="00267A16" w:rsidRDefault="00267A16" w:rsidP="000907D2">
      <w:pPr>
        <w:pStyle w:val="ListParagraph"/>
        <w:numPr>
          <w:ilvl w:val="0"/>
          <w:numId w:val="1"/>
        </w:numPr>
        <w:rPr>
          <w:sz w:val="27"/>
          <w:szCs w:val="27"/>
        </w:rPr>
      </w:pPr>
      <w:r>
        <w:rPr>
          <w:sz w:val="27"/>
          <w:szCs w:val="27"/>
        </w:rPr>
        <w:t xml:space="preserve">What animals can you see in the picture? </w:t>
      </w:r>
    </w:p>
    <w:p w:rsidR="00267A16" w:rsidRDefault="00267A16" w:rsidP="000907D2">
      <w:pPr>
        <w:pStyle w:val="ListParagraph"/>
        <w:numPr>
          <w:ilvl w:val="0"/>
          <w:numId w:val="1"/>
        </w:numPr>
        <w:rPr>
          <w:sz w:val="27"/>
          <w:szCs w:val="27"/>
        </w:rPr>
      </w:pPr>
      <w:r>
        <w:rPr>
          <w:sz w:val="27"/>
          <w:szCs w:val="27"/>
        </w:rPr>
        <w:t>Where do you think the animals have been? Or where could they be going?</w:t>
      </w:r>
    </w:p>
    <w:p w:rsidR="00267A16" w:rsidRDefault="00267A16" w:rsidP="00B728AF">
      <w:pPr>
        <w:pStyle w:val="ListParagraph"/>
        <w:numPr>
          <w:ilvl w:val="0"/>
          <w:numId w:val="1"/>
        </w:numPr>
        <w:rPr>
          <w:sz w:val="27"/>
          <w:szCs w:val="27"/>
        </w:rPr>
      </w:pPr>
      <w:r>
        <w:rPr>
          <w:sz w:val="27"/>
          <w:szCs w:val="27"/>
        </w:rPr>
        <w:t xml:space="preserve">Which animal looks the friendliest and why? </w:t>
      </w:r>
    </w:p>
    <w:p w:rsidR="00267A16" w:rsidRDefault="00267A16" w:rsidP="00B728AF">
      <w:pPr>
        <w:pStyle w:val="ListParagraph"/>
        <w:numPr>
          <w:ilvl w:val="0"/>
          <w:numId w:val="1"/>
        </w:numPr>
        <w:rPr>
          <w:sz w:val="27"/>
          <w:szCs w:val="27"/>
        </w:rPr>
      </w:pPr>
      <w:r>
        <w:rPr>
          <w:sz w:val="27"/>
          <w:szCs w:val="27"/>
        </w:rPr>
        <w:t>What job do you think the zebra would have in this town and why?</w:t>
      </w:r>
    </w:p>
    <w:p w:rsidR="00267A16" w:rsidRPr="002A1A86" w:rsidRDefault="00267A16" w:rsidP="00B728AF">
      <w:pPr>
        <w:pStyle w:val="ListParagraph"/>
        <w:numPr>
          <w:ilvl w:val="0"/>
          <w:numId w:val="1"/>
        </w:numPr>
        <w:rPr>
          <w:sz w:val="27"/>
          <w:szCs w:val="27"/>
        </w:rPr>
      </w:pPr>
      <w:r>
        <w:rPr>
          <w:sz w:val="27"/>
          <w:szCs w:val="27"/>
        </w:rPr>
        <w:t>Do you think there would be any problems in a world that is run by animals?</w:t>
      </w:r>
    </w:p>
    <w:p w:rsidR="00267A16" w:rsidRDefault="00267A16" w:rsidP="00B728AF">
      <w:pPr>
        <w:rPr>
          <w:sz w:val="27"/>
          <w:szCs w:val="27"/>
        </w:rPr>
      </w:pPr>
      <w:r>
        <w:rPr>
          <w:sz w:val="27"/>
          <w:szCs w:val="27"/>
        </w:rPr>
        <w:t xml:space="preserve">Sentence Challenge: </w:t>
      </w:r>
    </w:p>
    <w:p w:rsidR="00267A16" w:rsidRDefault="00267A16" w:rsidP="00B728AF">
      <w:pPr>
        <w:rPr>
          <w:sz w:val="27"/>
          <w:szCs w:val="27"/>
        </w:rPr>
      </w:pPr>
      <w:r>
        <w:rPr>
          <w:sz w:val="27"/>
          <w:szCs w:val="27"/>
        </w:rPr>
        <w:t xml:space="preserve">Using our fantastic adjectives, I would like you to create as many exciting sentences about the picture above. </w:t>
      </w:r>
    </w:p>
    <w:p w:rsidR="00267A16" w:rsidRDefault="00267A16" w:rsidP="00B728AF">
      <w:pPr>
        <w:rPr>
          <w:sz w:val="27"/>
          <w:szCs w:val="27"/>
        </w:rPr>
      </w:pPr>
      <w:r w:rsidRPr="000907D2">
        <w:rPr>
          <w:sz w:val="27"/>
          <w:szCs w:val="27"/>
        </w:rPr>
        <w:t xml:space="preserve">For example: The </w:t>
      </w:r>
      <w:r w:rsidRPr="000907D2">
        <w:rPr>
          <w:color w:val="222222"/>
          <w:sz w:val="27"/>
          <w:szCs w:val="27"/>
          <w:shd w:val="clear" w:color="auto" w:fill="FFFFFF"/>
        </w:rPr>
        <w:t xml:space="preserve">hungry lion </w:t>
      </w:r>
      <w:r>
        <w:rPr>
          <w:color w:val="222222"/>
          <w:sz w:val="27"/>
          <w:szCs w:val="27"/>
          <w:shd w:val="clear" w:color="auto" w:fill="FFFFFF"/>
        </w:rPr>
        <w:t xml:space="preserve">lay patiently on top of the yellow campervan. </w:t>
      </w:r>
    </w:p>
    <w:sectPr w:rsidR="00267A16" w:rsidSect="002F19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5D344B"/>
    <w:multiLevelType w:val="hybridMultilevel"/>
    <w:tmpl w:val="CA98E790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42C5E8E"/>
    <w:multiLevelType w:val="hybridMultilevel"/>
    <w:tmpl w:val="51ACAE3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CCE7950"/>
    <w:multiLevelType w:val="hybridMultilevel"/>
    <w:tmpl w:val="BDC6FDEC"/>
    <w:lvl w:ilvl="0" w:tplc="E050D746">
      <w:start w:val="1"/>
      <w:numFmt w:val="decimal"/>
      <w:lvlText w:val="%1."/>
      <w:lvlJc w:val="left"/>
      <w:pPr>
        <w:ind w:left="785" w:hanging="360"/>
      </w:pPr>
      <w:rPr>
        <w:rFonts w:cs="Times New Roman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945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105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  <w:rPr>
        <w:rFonts w:cs="Times New Roman"/>
      </w:rPr>
    </w:lvl>
  </w:abstractNum>
  <w:abstractNum w:abstractNumId="3">
    <w:nsid w:val="76D34E48"/>
    <w:multiLevelType w:val="hybridMultilevel"/>
    <w:tmpl w:val="DC6A87F2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33ADE"/>
    <w:rsid w:val="000907D2"/>
    <w:rsid w:val="00095C62"/>
    <w:rsid w:val="00147B2D"/>
    <w:rsid w:val="00162394"/>
    <w:rsid w:val="001C0BA2"/>
    <w:rsid w:val="001F5793"/>
    <w:rsid w:val="00267A16"/>
    <w:rsid w:val="00296E90"/>
    <w:rsid w:val="002A1A86"/>
    <w:rsid w:val="002D50D9"/>
    <w:rsid w:val="002F1946"/>
    <w:rsid w:val="003530D5"/>
    <w:rsid w:val="0035496D"/>
    <w:rsid w:val="003C3F90"/>
    <w:rsid w:val="004E0AA7"/>
    <w:rsid w:val="00510C5E"/>
    <w:rsid w:val="00535C0A"/>
    <w:rsid w:val="006620B6"/>
    <w:rsid w:val="008C3759"/>
    <w:rsid w:val="009008CD"/>
    <w:rsid w:val="00932D16"/>
    <w:rsid w:val="0099582F"/>
    <w:rsid w:val="009D1BAE"/>
    <w:rsid w:val="00A02943"/>
    <w:rsid w:val="00A24ACD"/>
    <w:rsid w:val="00A33ADE"/>
    <w:rsid w:val="00A44244"/>
    <w:rsid w:val="00A54796"/>
    <w:rsid w:val="00A84B3E"/>
    <w:rsid w:val="00B4477A"/>
    <w:rsid w:val="00B46F9B"/>
    <w:rsid w:val="00B728AF"/>
    <w:rsid w:val="00BC6C82"/>
    <w:rsid w:val="00BD7D2B"/>
    <w:rsid w:val="00C00DD6"/>
    <w:rsid w:val="00C05FE2"/>
    <w:rsid w:val="00C10435"/>
    <w:rsid w:val="00C36F26"/>
    <w:rsid w:val="00C71A91"/>
    <w:rsid w:val="00CB7124"/>
    <w:rsid w:val="00CC1232"/>
    <w:rsid w:val="00D500AD"/>
    <w:rsid w:val="00D50633"/>
    <w:rsid w:val="00E55C4F"/>
    <w:rsid w:val="00E7690D"/>
    <w:rsid w:val="00EA10C8"/>
    <w:rsid w:val="00EC5774"/>
    <w:rsid w:val="00EE7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ADE"/>
    <w:pPr>
      <w:spacing w:after="160" w:line="259" w:lineRule="auto"/>
    </w:pPr>
    <w:rPr>
      <w:rFonts w:cs="Calibri"/>
      <w:color w:val="00000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A33A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rsid w:val="00B728AF"/>
    <w:rPr>
      <w:rFonts w:cs="Times New Roman"/>
      <w:color w:val="0563C1"/>
      <w:u w:val="single"/>
    </w:rPr>
  </w:style>
  <w:style w:type="paragraph" w:styleId="ListParagraph">
    <w:name w:val="List Paragraph"/>
    <w:basedOn w:val="Normal"/>
    <w:uiPriority w:val="99"/>
    <w:qFormat/>
    <w:rsid w:val="000907D2"/>
    <w:pPr>
      <w:ind w:left="720"/>
      <w:contextualSpacing/>
    </w:pPr>
  </w:style>
  <w:style w:type="table" w:styleId="TableGrid">
    <w:name w:val="Table Grid"/>
    <w:basedOn w:val="TableNormal"/>
    <w:uiPriority w:val="99"/>
    <w:rsid w:val="009008C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990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0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pobble365.com/animal-town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159</Words>
  <Characters>907</Characters>
  <Application>Microsoft Office Outlook</Application>
  <DocSecurity>0</DocSecurity>
  <Lines>0</Lines>
  <Paragraphs>0</Paragraphs>
  <ScaleCrop>false</ScaleCrop>
  <Company>SMBC Education ICT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Wednesday: Picture with Questions</dc:title>
  <dc:subject/>
  <dc:creator>Chloe Nolan</dc:creator>
  <cp:keywords/>
  <dc:description/>
  <cp:lastModifiedBy>User</cp:lastModifiedBy>
  <cp:revision>2</cp:revision>
  <cp:lastPrinted>2020-03-24T15:19:00Z</cp:lastPrinted>
  <dcterms:created xsi:type="dcterms:W3CDTF">2020-05-28T11:55:00Z</dcterms:created>
  <dcterms:modified xsi:type="dcterms:W3CDTF">2020-05-28T11:55:00Z</dcterms:modified>
</cp:coreProperties>
</file>